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57F87F" w14:textId="77777777" w:rsidR="003474EC" w:rsidRPr="006838D5" w:rsidRDefault="00C25C2F" w:rsidP="00925DBC">
      <w:pPr>
        <w:spacing w:after="0"/>
        <w:rPr>
          <w:rFonts w:ascii="Arial" w:hAnsi="Arial" w:cs="Arial"/>
          <w:b/>
        </w:rPr>
      </w:pPr>
      <w:r w:rsidRPr="006838D5">
        <w:rPr>
          <w:rFonts w:ascii="Arial" w:hAnsi="Arial" w:cs="Arial"/>
          <w:b/>
        </w:rPr>
        <w:t xml:space="preserve">Press release </w:t>
      </w:r>
    </w:p>
    <w:p w14:paraId="20E4F57B" w14:textId="77777777" w:rsidR="00705E35" w:rsidRPr="006838D5" w:rsidRDefault="00705E35" w:rsidP="00925DBC">
      <w:pPr>
        <w:spacing w:after="0"/>
        <w:rPr>
          <w:rFonts w:ascii="Arial" w:hAnsi="Arial" w:cs="Arial"/>
          <w:b/>
        </w:rPr>
      </w:pPr>
      <w:r w:rsidRPr="006838D5">
        <w:rPr>
          <w:rFonts w:ascii="Arial" w:hAnsi="Arial" w:cs="Arial"/>
          <w:b/>
        </w:rPr>
        <w:t>[</w:t>
      </w:r>
      <w:r w:rsidR="001110CB">
        <w:rPr>
          <w:rFonts w:ascii="Arial" w:hAnsi="Arial" w:cs="Arial"/>
          <w:b/>
        </w:rPr>
        <w:t>DATE</w:t>
      </w:r>
      <w:r w:rsidRPr="006838D5">
        <w:rPr>
          <w:rFonts w:ascii="Arial" w:hAnsi="Arial" w:cs="Arial"/>
          <w:b/>
        </w:rPr>
        <w:t xml:space="preserve">] </w:t>
      </w:r>
      <w:r w:rsidR="00F14C8A">
        <w:rPr>
          <w:rFonts w:ascii="Arial" w:hAnsi="Arial" w:cs="Arial"/>
          <w:b/>
        </w:rPr>
        <w:t xml:space="preserve"> </w:t>
      </w:r>
      <w:r w:rsidR="00026B1A">
        <w:rPr>
          <w:rFonts w:ascii="Arial" w:hAnsi="Arial" w:cs="Arial"/>
          <w:b/>
        </w:rPr>
        <w:t xml:space="preserve"> </w:t>
      </w:r>
    </w:p>
    <w:p w14:paraId="0AAA4541" w14:textId="77777777" w:rsidR="0015491A" w:rsidRDefault="0015491A" w:rsidP="00925DBC">
      <w:pPr>
        <w:spacing w:after="0"/>
        <w:jc w:val="center"/>
        <w:rPr>
          <w:rFonts w:ascii="Arial" w:hAnsi="Arial" w:cs="Arial"/>
          <w:b/>
        </w:rPr>
      </w:pPr>
    </w:p>
    <w:p w14:paraId="412F92B9" w14:textId="77777777" w:rsidR="00C25C2F" w:rsidRDefault="005232DA" w:rsidP="00925DBC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Local</w:t>
      </w:r>
      <w:r w:rsidR="0015491A">
        <w:rPr>
          <w:rFonts w:ascii="Arial" w:hAnsi="Arial" w:cs="Arial"/>
          <w:b/>
        </w:rPr>
        <w:t xml:space="preserve"> [</w:t>
      </w:r>
      <w:r w:rsidR="001110CB">
        <w:rPr>
          <w:rFonts w:ascii="Arial" w:hAnsi="Arial" w:cs="Arial"/>
          <w:b/>
        </w:rPr>
        <w:t>MAN</w:t>
      </w:r>
      <w:r w:rsidR="0015491A">
        <w:rPr>
          <w:rFonts w:ascii="Arial" w:hAnsi="Arial" w:cs="Arial"/>
          <w:b/>
        </w:rPr>
        <w:t xml:space="preserve"> /</w:t>
      </w:r>
      <w:r w:rsidR="001110CB">
        <w:rPr>
          <w:rFonts w:ascii="Arial" w:hAnsi="Arial" w:cs="Arial"/>
          <w:b/>
        </w:rPr>
        <w:t xml:space="preserve"> WOMAN</w:t>
      </w:r>
      <w:r w:rsidR="0015491A">
        <w:rPr>
          <w:rFonts w:ascii="Arial" w:hAnsi="Arial" w:cs="Arial"/>
          <w:b/>
        </w:rPr>
        <w:t xml:space="preserve"> / </w:t>
      </w:r>
      <w:r w:rsidR="001110CB">
        <w:rPr>
          <w:rFonts w:ascii="Arial" w:hAnsi="Arial" w:cs="Arial"/>
          <w:b/>
        </w:rPr>
        <w:t>SCHOOL</w:t>
      </w:r>
      <w:r w:rsidR="00061D2A">
        <w:rPr>
          <w:rFonts w:ascii="Arial" w:hAnsi="Arial" w:cs="Arial"/>
          <w:b/>
        </w:rPr>
        <w:t xml:space="preserve"> </w:t>
      </w:r>
      <w:r w:rsidR="00BE2A00">
        <w:rPr>
          <w:rFonts w:ascii="Arial" w:hAnsi="Arial" w:cs="Arial"/>
          <w:b/>
        </w:rPr>
        <w:t>etc.</w:t>
      </w:r>
      <w:r w:rsidR="0015491A">
        <w:rPr>
          <w:rFonts w:ascii="Arial" w:hAnsi="Arial" w:cs="Arial"/>
          <w:b/>
        </w:rPr>
        <w:t>] [</w:t>
      </w:r>
      <w:r w:rsidR="001110CB">
        <w:rPr>
          <w:rFonts w:ascii="Arial" w:hAnsi="Arial" w:cs="Arial"/>
          <w:b/>
        </w:rPr>
        <w:t>DETAILS OF RUN</w:t>
      </w:r>
      <w:r w:rsidR="0015491A">
        <w:rPr>
          <w:rFonts w:ascii="Arial" w:hAnsi="Arial" w:cs="Arial"/>
          <w:b/>
        </w:rPr>
        <w:t xml:space="preserve"> / </w:t>
      </w:r>
      <w:r w:rsidR="001110CB">
        <w:rPr>
          <w:rFonts w:ascii="Arial" w:hAnsi="Arial" w:cs="Arial"/>
          <w:b/>
        </w:rPr>
        <w:t>SWIM</w:t>
      </w:r>
      <w:r w:rsidR="0015491A">
        <w:rPr>
          <w:rFonts w:ascii="Arial" w:hAnsi="Arial" w:cs="Arial"/>
          <w:b/>
        </w:rPr>
        <w:t xml:space="preserve"> / </w:t>
      </w:r>
      <w:r w:rsidR="001110CB">
        <w:rPr>
          <w:rFonts w:ascii="Arial" w:hAnsi="Arial" w:cs="Arial"/>
          <w:b/>
        </w:rPr>
        <w:t>BAKE</w:t>
      </w:r>
      <w:r w:rsidR="0015491A">
        <w:rPr>
          <w:rFonts w:ascii="Arial" w:hAnsi="Arial" w:cs="Arial"/>
          <w:b/>
        </w:rPr>
        <w:t xml:space="preserve"> </w:t>
      </w:r>
      <w:r w:rsidR="00BE2A00">
        <w:rPr>
          <w:rFonts w:ascii="Arial" w:hAnsi="Arial" w:cs="Arial"/>
          <w:b/>
        </w:rPr>
        <w:t>etc.</w:t>
      </w:r>
      <w:r w:rsidR="001110CB">
        <w:rPr>
          <w:rFonts w:ascii="Arial" w:hAnsi="Arial" w:cs="Arial"/>
          <w:b/>
        </w:rPr>
        <w:t>] to raise money for Maggie’s [CENTRE NAME</w:t>
      </w:r>
      <w:r w:rsidR="0015491A">
        <w:rPr>
          <w:rFonts w:ascii="Arial" w:hAnsi="Arial" w:cs="Arial"/>
          <w:b/>
        </w:rPr>
        <w:t>]</w:t>
      </w:r>
    </w:p>
    <w:p w14:paraId="591CA151" w14:textId="77777777" w:rsidR="0015491A" w:rsidRDefault="0015491A" w:rsidP="00925DBC">
      <w:pPr>
        <w:spacing w:after="0"/>
        <w:rPr>
          <w:rFonts w:ascii="Arial" w:hAnsi="Arial" w:cs="Arial"/>
        </w:rPr>
      </w:pPr>
    </w:p>
    <w:p w14:paraId="3A657FA9" w14:textId="77777777" w:rsidR="00105AC1" w:rsidRDefault="00105AC1" w:rsidP="00925DBC">
      <w:pPr>
        <w:spacing w:after="0"/>
        <w:rPr>
          <w:rFonts w:ascii="Arial" w:hAnsi="Arial" w:cs="Arial"/>
        </w:rPr>
      </w:pPr>
      <w:r w:rsidRPr="006838D5">
        <w:rPr>
          <w:rFonts w:ascii="Arial" w:hAnsi="Arial" w:cs="Arial"/>
        </w:rPr>
        <w:t>Maggie’s</w:t>
      </w:r>
      <w:r w:rsidR="00761EF7">
        <w:rPr>
          <w:rFonts w:ascii="Arial" w:hAnsi="Arial" w:cs="Arial"/>
        </w:rPr>
        <w:t xml:space="preserve">, </w:t>
      </w:r>
      <w:r w:rsidRPr="006838D5">
        <w:rPr>
          <w:rFonts w:ascii="Arial" w:hAnsi="Arial" w:cs="Arial"/>
        </w:rPr>
        <w:t xml:space="preserve">the charity which provides </w:t>
      </w:r>
      <w:r w:rsidR="00A77589" w:rsidRPr="006838D5">
        <w:rPr>
          <w:rFonts w:ascii="Arial" w:hAnsi="Arial" w:cs="Arial"/>
        </w:rPr>
        <w:t xml:space="preserve">free </w:t>
      </w:r>
      <w:r w:rsidRPr="006838D5">
        <w:rPr>
          <w:rFonts w:ascii="Arial" w:hAnsi="Arial" w:cs="Arial"/>
        </w:rPr>
        <w:t>practical</w:t>
      </w:r>
      <w:r w:rsidR="004620EC">
        <w:rPr>
          <w:rFonts w:ascii="Arial" w:hAnsi="Arial" w:cs="Arial"/>
        </w:rPr>
        <w:t xml:space="preserve"> and</w:t>
      </w:r>
      <w:r w:rsidRPr="006838D5">
        <w:rPr>
          <w:rFonts w:ascii="Arial" w:hAnsi="Arial" w:cs="Arial"/>
        </w:rPr>
        <w:t xml:space="preserve"> emotional support for people </w:t>
      </w:r>
      <w:r w:rsidR="004620EC">
        <w:rPr>
          <w:rFonts w:ascii="Arial" w:hAnsi="Arial" w:cs="Arial"/>
        </w:rPr>
        <w:t xml:space="preserve">living </w:t>
      </w:r>
      <w:r w:rsidRPr="006838D5">
        <w:rPr>
          <w:rFonts w:ascii="Arial" w:hAnsi="Arial" w:cs="Arial"/>
        </w:rPr>
        <w:t xml:space="preserve">with cancer, </w:t>
      </w:r>
      <w:r w:rsidR="0015491A">
        <w:rPr>
          <w:rFonts w:ascii="Arial" w:hAnsi="Arial" w:cs="Arial"/>
        </w:rPr>
        <w:t>is pleased to be supporting [</w:t>
      </w:r>
      <w:r w:rsidR="001110CB">
        <w:rPr>
          <w:rFonts w:ascii="Arial" w:hAnsi="Arial" w:cs="Arial"/>
        </w:rPr>
        <w:t>DETAILS OF FUNDRAISER’S CHALLENGE / ACTIVITY</w:t>
      </w:r>
      <w:r w:rsidR="0015491A">
        <w:rPr>
          <w:rFonts w:ascii="Arial" w:hAnsi="Arial" w:cs="Arial"/>
        </w:rPr>
        <w:t>].</w:t>
      </w:r>
    </w:p>
    <w:p w14:paraId="62DF4B10" w14:textId="77777777" w:rsidR="0015491A" w:rsidRDefault="0015491A" w:rsidP="00925DBC">
      <w:pPr>
        <w:spacing w:after="0"/>
        <w:rPr>
          <w:rFonts w:ascii="Arial" w:hAnsi="Arial" w:cs="Arial"/>
        </w:rPr>
      </w:pPr>
    </w:p>
    <w:p w14:paraId="2B4F8865" w14:textId="77777777" w:rsidR="0015491A" w:rsidRDefault="0015491A" w:rsidP="00925DB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On [</w:t>
      </w:r>
      <w:r w:rsidR="001110CB">
        <w:rPr>
          <w:rFonts w:ascii="Arial" w:hAnsi="Arial" w:cs="Arial"/>
        </w:rPr>
        <w:t>DATE AND FURTHER DETAILS OF CHALLENGE / ACTIVITY</w:t>
      </w:r>
      <w:r>
        <w:rPr>
          <w:rFonts w:ascii="Arial" w:hAnsi="Arial" w:cs="Arial"/>
        </w:rPr>
        <w:t>]</w:t>
      </w:r>
      <w:r w:rsidR="00061D2A">
        <w:rPr>
          <w:rFonts w:ascii="Arial" w:hAnsi="Arial" w:cs="Arial"/>
        </w:rPr>
        <w:t>.</w:t>
      </w:r>
    </w:p>
    <w:p w14:paraId="25304D88" w14:textId="77777777" w:rsidR="00061D2A" w:rsidRDefault="00061D2A" w:rsidP="00925DBC">
      <w:pPr>
        <w:spacing w:after="0"/>
        <w:rPr>
          <w:rFonts w:ascii="Arial" w:hAnsi="Arial" w:cs="Arial"/>
        </w:rPr>
      </w:pPr>
    </w:p>
    <w:p w14:paraId="491B0EC8" w14:textId="77777777" w:rsidR="00CA285E" w:rsidRDefault="00061D2A" w:rsidP="00CA285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[</w:t>
      </w:r>
      <w:r w:rsidR="001110CB">
        <w:rPr>
          <w:rFonts w:ascii="Arial" w:hAnsi="Arial" w:cs="Arial"/>
        </w:rPr>
        <w:t>CENTRE HEAD NAME</w:t>
      </w:r>
      <w:r w:rsidR="00943BC3">
        <w:rPr>
          <w:rFonts w:ascii="Arial" w:hAnsi="Arial" w:cs="Arial"/>
        </w:rPr>
        <w:t>]</w:t>
      </w:r>
      <w:r>
        <w:rPr>
          <w:rFonts w:ascii="Arial" w:hAnsi="Arial" w:cs="Arial"/>
        </w:rPr>
        <w:t xml:space="preserve"> at Maggie</w:t>
      </w:r>
      <w:r w:rsidR="00530946">
        <w:rPr>
          <w:rFonts w:ascii="Arial" w:hAnsi="Arial" w:cs="Arial"/>
        </w:rPr>
        <w:t>’s [</w:t>
      </w:r>
      <w:r w:rsidR="001110CB">
        <w:rPr>
          <w:rFonts w:ascii="Arial" w:hAnsi="Arial" w:cs="Arial"/>
        </w:rPr>
        <w:t>CENTRE NAME</w:t>
      </w:r>
      <w:r w:rsidR="00530946">
        <w:rPr>
          <w:rFonts w:ascii="Arial" w:hAnsi="Arial" w:cs="Arial"/>
        </w:rPr>
        <w:t>] said: “We’re absolutely delighted to be supporting [</w:t>
      </w:r>
      <w:r w:rsidR="001110CB">
        <w:rPr>
          <w:rFonts w:ascii="Arial" w:hAnsi="Arial" w:cs="Arial"/>
        </w:rPr>
        <w:t>FUNDRAISER NAME</w:t>
      </w:r>
      <w:r w:rsidR="00530946">
        <w:rPr>
          <w:rFonts w:ascii="Arial" w:hAnsi="Arial" w:cs="Arial"/>
        </w:rPr>
        <w:t xml:space="preserve">] with </w:t>
      </w:r>
      <w:r w:rsidR="0097785D">
        <w:rPr>
          <w:rFonts w:ascii="Arial" w:hAnsi="Arial" w:cs="Arial"/>
        </w:rPr>
        <w:t xml:space="preserve">[HIS/HER/THEIR] </w:t>
      </w:r>
      <w:r w:rsidR="00530946">
        <w:rPr>
          <w:rFonts w:ascii="Arial" w:hAnsi="Arial" w:cs="Arial"/>
        </w:rPr>
        <w:t>[</w:t>
      </w:r>
      <w:r w:rsidR="001110CB">
        <w:rPr>
          <w:rFonts w:ascii="Arial" w:hAnsi="Arial" w:cs="Arial"/>
        </w:rPr>
        <w:t xml:space="preserve">DETAILS OF RUN / SWIM / BAKE </w:t>
      </w:r>
      <w:r w:rsidR="00530946">
        <w:rPr>
          <w:rFonts w:ascii="Arial" w:hAnsi="Arial" w:cs="Arial"/>
        </w:rPr>
        <w:t xml:space="preserve">etc.]. </w:t>
      </w:r>
    </w:p>
    <w:p w14:paraId="2E12E739" w14:textId="77777777" w:rsidR="00CA285E" w:rsidRDefault="00CA285E" w:rsidP="00CA285E">
      <w:pPr>
        <w:spacing w:after="0"/>
        <w:rPr>
          <w:rFonts w:ascii="Arial" w:hAnsi="Arial" w:cs="Arial"/>
        </w:rPr>
      </w:pPr>
    </w:p>
    <w:p w14:paraId="263D4402" w14:textId="77777777" w:rsidR="00CA285E" w:rsidRDefault="00CA285E" w:rsidP="00CA285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As a charity Maggie’s [CENTRE NAME] relies on donations and fundraising eff</w:t>
      </w:r>
      <w:r w:rsidR="00943BC3">
        <w:rPr>
          <w:rFonts w:ascii="Arial" w:hAnsi="Arial" w:cs="Arial"/>
        </w:rPr>
        <w:t>orts such as [FUNDRAISERS NAME] allow</w:t>
      </w:r>
      <w:r>
        <w:rPr>
          <w:rFonts w:ascii="Arial" w:hAnsi="Arial" w:cs="Arial"/>
        </w:rPr>
        <w:t xml:space="preserve"> us to continue to develop our unique, high quality programme of support, offering the best support possible to people with cancer as well as their family and friends. </w:t>
      </w:r>
    </w:p>
    <w:p w14:paraId="1766D373" w14:textId="77777777" w:rsidR="00CA285E" w:rsidRDefault="00CA285E" w:rsidP="00CA285E">
      <w:pPr>
        <w:spacing w:after="0"/>
        <w:rPr>
          <w:rFonts w:ascii="Arial" w:hAnsi="Arial" w:cs="Arial"/>
        </w:rPr>
      </w:pPr>
    </w:p>
    <w:p w14:paraId="5ECAAAA2" w14:textId="77777777" w:rsidR="00061D2A" w:rsidRDefault="00530946" w:rsidP="00925DB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Everyone at Maggie’s sends </w:t>
      </w:r>
      <w:r w:rsidRPr="00530946">
        <w:rPr>
          <w:rFonts w:ascii="Arial" w:hAnsi="Arial" w:cs="Arial"/>
        </w:rPr>
        <w:t>the very best of luck and</w:t>
      </w:r>
      <w:r w:rsidR="001110CB">
        <w:rPr>
          <w:rFonts w:ascii="Arial" w:hAnsi="Arial" w:cs="Arial"/>
        </w:rPr>
        <w:t xml:space="preserve"> is hugely thankful</w:t>
      </w:r>
      <w:r w:rsidRPr="00530946">
        <w:rPr>
          <w:rFonts w:ascii="Arial" w:hAnsi="Arial" w:cs="Arial"/>
        </w:rPr>
        <w:t xml:space="preserve"> </w:t>
      </w:r>
      <w:r w:rsidR="001110CB">
        <w:rPr>
          <w:rFonts w:ascii="Arial" w:hAnsi="Arial" w:cs="Arial"/>
        </w:rPr>
        <w:t xml:space="preserve">to [FUNDRAISER NAME] </w:t>
      </w:r>
      <w:r w:rsidRPr="00530946">
        <w:rPr>
          <w:rFonts w:ascii="Arial" w:hAnsi="Arial" w:cs="Arial"/>
        </w:rPr>
        <w:t xml:space="preserve">for choosing to support </w:t>
      </w:r>
      <w:r>
        <w:rPr>
          <w:rFonts w:ascii="Arial" w:hAnsi="Arial" w:cs="Arial"/>
        </w:rPr>
        <w:t>us.”</w:t>
      </w:r>
    </w:p>
    <w:p w14:paraId="2000EA1C" w14:textId="77777777" w:rsidR="00530946" w:rsidRDefault="00530946" w:rsidP="00925DBC">
      <w:pPr>
        <w:spacing w:after="0"/>
        <w:rPr>
          <w:rFonts w:ascii="Arial" w:hAnsi="Arial" w:cs="Arial"/>
        </w:rPr>
      </w:pPr>
    </w:p>
    <w:p w14:paraId="5E22052B" w14:textId="77777777" w:rsidR="00061D2A" w:rsidRDefault="00061D2A" w:rsidP="00925DB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[</w:t>
      </w:r>
      <w:r w:rsidR="00250420">
        <w:rPr>
          <w:rFonts w:ascii="Arial" w:hAnsi="Arial" w:cs="Arial"/>
        </w:rPr>
        <w:t>FUNDRAISER NAME</w:t>
      </w:r>
      <w:r w:rsidR="00BE2A00">
        <w:rPr>
          <w:rFonts w:ascii="Arial" w:hAnsi="Arial" w:cs="Arial"/>
        </w:rPr>
        <w:t>] said: “[</w:t>
      </w:r>
      <w:r w:rsidR="00250420">
        <w:rPr>
          <w:rFonts w:ascii="Arial" w:hAnsi="Arial" w:cs="Arial"/>
        </w:rPr>
        <w:t>FUNDRAISER QUOTE</w:t>
      </w:r>
      <w:r w:rsidR="00BE2A00">
        <w:rPr>
          <w:rFonts w:ascii="Arial" w:hAnsi="Arial" w:cs="Arial"/>
        </w:rPr>
        <w:t>].”</w:t>
      </w:r>
    </w:p>
    <w:p w14:paraId="5A2D2A05" w14:textId="77777777" w:rsidR="00061D2A" w:rsidRDefault="00061D2A" w:rsidP="00925DBC">
      <w:pPr>
        <w:spacing w:after="0"/>
        <w:rPr>
          <w:rFonts w:ascii="Arial" w:hAnsi="Arial" w:cs="Arial"/>
        </w:rPr>
      </w:pPr>
    </w:p>
    <w:p w14:paraId="11B1F522" w14:textId="77777777" w:rsidR="00061D2A" w:rsidRDefault="00061D2A" w:rsidP="00925DB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If you would like to support [</w:t>
      </w:r>
      <w:r w:rsidR="00250420">
        <w:rPr>
          <w:rFonts w:ascii="Arial" w:hAnsi="Arial" w:cs="Arial"/>
        </w:rPr>
        <w:t>FUNDRAISER NAME</w:t>
      </w:r>
      <w:r>
        <w:rPr>
          <w:rFonts w:ascii="Arial" w:hAnsi="Arial" w:cs="Arial"/>
        </w:rPr>
        <w:t>], please visit [</w:t>
      </w:r>
      <w:r w:rsidR="00250420">
        <w:rPr>
          <w:rFonts w:ascii="Arial" w:hAnsi="Arial" w:cs="Arial"/>
        </w:rPr>
        <w:t>FUNDRAISER’S WEBSITE / JUST GIVING PAGE etc.</w:t>
      </w:r>
      <w:r>
        <w:rPr>
          <w:rFonts w:ascii="Arial" w:hAnsi="Arial" w:cs="Arial"/>
        </w:rPr>
        <w:t>].</w:t>
      </w:r>
    </w:p>
    <w:p w14:paraId="7315E1BB" w14:textId="77777777" w:rsidR="00061D2A" w:rsidRDefault="00061D2A" w:rsidP="00925DBC">
      <w:pPr>
        <w:spacing w:after="0"/>
        <w:rPr>
          <w:rFonts w:ascii="Arial" w:hAnsi="Arial" w:cs="Arial"/>
        </w:rPr>
      </w:pPr>
    </w:p>
    <w:p w14:paraId="2981AE9B" w14:textId="77777777" w:rsidR="00A268CE" w:rsidRPr="00627CFE" w:rsidRDefault="00A268CE" w:rsidP="00A268CE">
      <w:pPr>
        <w:spacing w:after="0"/>
        <w:rPr>
          <w:rFonts w:ascii="Arial" w:hAnsi="Arial" w:cs="Arial"/>
        </w:rPr>
      </w:pPr>
      <w:r w:rsidRPr="00627CFE">
        <w:rPr>
          <w:rFonts w:ascii="Arial" w:hAnsi="Arial" w:cs="Arial"/>
        </w:rPr>
        <w:t>Built in the grounds of [HOSPITAL NAME] Maggie’s [CENTRE NAME] is a warm and welcoming place, w</w:t>
      </w:r>
      <w:r w:rsidR="0097785D">
        <w:rPr>
          <w:rFonts w:ascii="Arial" w:hAnsi="Arial" w:cs="Arial"/>
        </w:rPr>
        <w:t>it</w:t>
      </w:r>
      <w:r w:rsidRPr="00627CFE">
        <w:rPr>
          <w:rFonts w:ascii="Arial" w:hAnsi="Arial" w:cs="Arial"/>
        </w:rPr>
        <w:t>h qualified professionals on hand to offer an evidence-based core programme of support that has been shown to improve physical and emotional wellbeing.</w:t>
      </w:r>
    </w:p>
    <w:p w14:paraId="6F144AE5" w14:textId="77777777" w:rsidR="00A268CE" w:rsidRDefault="00A268CE" w:rsidP="00A268CE">
      <w:pPr>
        <w:spacing w:after="0"/>
        <w:rPr>
          <w:rFonts w:ascii="Arial" w:hAnsi="Arial" w:cs="Arial"/>
        </w:rPr>
      </w:pPr>
    </w:p>
    <w:p w14:paraId="788A242E" w14:textId="77777777" w:rsidR="00A268CE" w:rsidRPr="0019302A" w:rsidRDefault="00A268CE" w:rsidP="00A268CE">
      <w:pPr>
        <w:spacing w:after="0"/>
        <w:rPr>
          <w:rFonts w:ascii="Arial" w:hAnsi="Arial" w:cs="Arial"/>
        </w:rPr>
      </w:pPr>
      <w:r w:rsidRPr="0019302A">
        <w:rPr>
          <w:rFonts w:ascii="Arial" w:hAnsi="Arial" w:cs="Arial"/>
        </w:rPr>
        <w:t>Maggie’s</w:t>
      </w:r>
      <w:r>
        <w:rPr>
          <w:rFonts w:ascii="Arial" w:hAnsi="Arial" w:cs="Arial"/>
        </w:rPr>
        <w:t xml:space="preserve"> [CENTRE NAME]</w:t>
      </w:r>
      <w:r w:rsidRPr="0019302A">
        <w:rPr>
          <w:rFonts w:ascii="Arial" w:hAnsi="Arial" w:cs="Arial"/>
        </w:rPr>
        <w:t xml:space="preserve"> relies on voluntary donations to support and grow its network of Centres and to develop its unique, high quality programme of support. </w:t>
      </w:r>
      <w:r w:rsidR="0097785D">
        <w:rPr>
          <w:rFonts w:ascii="Arial" w:hAnsi="Arial" w:cs="Arial"/>
        </w:rPr>
        <w:t>The charity’s</w:t>
      </w:r>
      <w:r w:rsidRPr="0019302A">
        <w:rPr>
          <w:rFonts w:ascii="Arial" w:hAnsi="Arial" w:cs="Arial"/>
        </w:rPr>
        <w:t xml:space="preserve"> aim is to make the biggest difference </w:t>
      </w:r>
      <w:r w:rsidR="0097785D">
        <w:rPr>
          <w:rFonts w:ascii="Arial" w:hAnsi="Arial" w:cs="Arial"/>
        </w:rPr>
        <w:t>possible</w:t>
      </w:r>
      <w:r w:rsidRPr="0019302A">
        <w:rPr>
          <w:rFonts w:ascii="Arial" w:hAnsi="Arial" w:cs="Arial"/>
        </w:rPr>
        <w:t xml:space="preserve"> to p</w:t>
      </w:r>
      <w:r>
        <w:rPr>
          <w:rFonts w:ascii="Arial" w:hAnsi="Arial" w:cs="Arial"/>
        </w:rPr>
        <w:t>eople living with cancer and</w:t>
      </w:r>
      <w:r w:rsidRPr="0019302A">
        <w:rPr>
          <w:rFonts w:ascii="Arial" w:hAnsi="Arial" w:cs="Arial"/>
        </w:rPr>
        <w:t xml:space="preserve"> their family and friends.</w:t>
      </w:r>
    </w:p>
    <w:p w14:paraId="669AF59D" w14:textId="77777777" w:rsidR="00A268CE" w:rsidRDefault="00A268CE" w:rsidP="00A268CE">
      <w:pPr>
        <w:spacing w:after="0"/>
        <w:rPr>
          <w:rFonts w:ascii="Arial" w:hAnsi="Arial" w:cs="Arial"/>
          <w:b/>
        </w:rPr>
      </w:pPr>
    </w:p>
    <w:p w14:paraId="61CD8071" w14:textId="77777777" w:rsidR="0097785D" w:rsidRDefault="0097785D" w:rsidP="0097785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To find out more about Maggie’s [CENTRE NAME] and to see how the Centre supports people </w:t>
      </w:r>
      <w:r w:rsidR="00993567">
        <w:rPr>
          <w:rFonts w:ascii="Arial" w:hAnsi="Arial" w:cs="Arial"/>
        </w:rPr>
        <w:t xml:space="preserve">living </w:t>
      </w:r>
      <w:r>
        <w:rPr>
          <w:rFonts w:ascii="Arial" w:hAnsi="Arial" w:cs="Arial"/>
        </w:rPr>
        <w:t>with cancer across [LOCATION/REGION] please visit the Centre at [CENTRE ADDRESS] or get in touch on [TELEPHONE NUMBER AND EMAIL ADDRESS].</w:t>
      </w:r>
    </w:p>
    <w:p w14:paraId="23C56B49" w14:textId="77777777" w:rsidR="0019302A" w:rsidRDefault="0019302A" w:rsidP="00925DBC">
      <w:pPr>
        <w:spacing w:after="0"/>
        <w:rPr>
          <w:rFonts w:ascii="Arial" w:hAnsi="Arial" w:cs="Arial"/>
          <w:b/>
        </w:rPr>
      </w:pPr>
    </w:p>
    <w:p w14:paraId="67B18923" w14:textId="77777777" w:rsidR="00061D2A" w:rsidRPr="00061D2A" w:rsidRDefault="00061D2A" w:rsidP="00061D2A">
      <w:pPr>
        <w:spacing w:after="0"/>
        <w:rPr>
          <w:rFonts w:ascii="Arial" w:hAnsi="Arial" w:cs="Arial"/>
          <w:b/>
        </w:rPr>
      </w:pPr>
      <w:r w:rsidRPr="00061D2A">
        <w:rPr>
          <w:rFonts w:ascii="Arial" w:hAnsi="Arial" w:cs="Arial"/>
          <w:b/>
        </w:rPr>
        <w:t>Interview</w:t>
      </w:r>
      <w:r w:rsidR="00250420">
        <w:rPr>
          <w:rFonts w:ascii="Arial" w:hAnsi="Arial" w:cs="Arial"/>
          <w:b/>
        </w:rPr>
        <w:t xml:space="preserve"> and photograph o</w:t>
      </w:r>
      <w:r w:rsidRPr="00061D2A">
        <w:rPr>
          <w:rFonts w:ascii="Arial" w:hAnsi="Arial" w:cs="Arial"/>
          <w:b/>
        </w:rPr>
        <w:t>pportunity:</w:t>
      </w:r>
    </w:p>
    <w:p w14:paraId="20E6F7B5" w14:textId="77777777" w:rsidR="00061D2A" w:rsidRPr="00061D2A" w:rsidRDefault="00061D2A" w:rsidP="00061D2A">
      <w:pPr>
        <w:spacing w:after="0"/>
        <w:rPr>
          <w:rFonts w:ascii="Arial" w:hAnsi="Arial" w:cs="Arial"/>
        </w:rPr>
      </w:pPr>
      <w:r w:rsidRPr="00061D2A">
        <w:rPr>
          <w:rFonts w:ascii="Arial" w:hAnsi="Arial" w:cs="Arial"/>
        </w:rPr>
        <w:t>[</w:t>
      </w:r>
      <w:r w:rsidR="00250420">
        <w:rPr>
          <w:rFonts w:ascii="Arial" w:hAnsi="Arial" w:cs="Arial"/>
        </w:rPr>
        <w:t>FUNDRAISER NAME</w:t>
      </w:r>
      <w:r w:rsidRPr="00061D2A">
        <w:rPr>
          <w:rFonts w:ascii="Arial" w:hAnsi="Arial" w:cs="Arial"/>
        </w:rPr>
        <w:t xml:space="preserve">] will be available at Maggie’s </w:t>
      </w:r>
      <w:r>
        <w:rPr>
          <w:rFonts w:ascii="Arial" w:hAnsi="Arial" w:cs="Arial"/>
        </w:rPr>
        <w:t>[</w:t>
      </w:r>
      <w:r w:rsidR="00250420">
        <w:rPr>
          <w:rFonts w:ascii="Arial" w:hAnsi="Arial" w:cs="Arial"/>
        </w:rPr>
        <w:t>CENTRE NAME AND ADDRESS</w:t>
      </w:r>
      <w:r>
        <w:rPr>
          <w:rFonts w:ascii="Arial" w:hAnsi="Arial" w:cs="Arial"/>
        </w:rPr>
        <w:t>] on [</w:t>
      </w:r>
      <w:r w:rsidR="00250420">
        <w:rPr>
          <w:rFonts w:ascii="Arial" w:hAnsi="Arial" w:cs="Arial"/>
        </w:rPr>
        <w:t>DATE AND TIME</w:t>
      </w:r>
      <w:r>
        <w:rPr>
          <w:rFonts w:ascii="Arial" w:hAnsi="Arial" w:cs="Arial"/>
        </w:rPr>
        <w:t>]</w:t>
      </w:r>
      <w:r w:rsidRPr="00061D2A">
        <w:rPr>
          <w:rFonts w:ascii="Arial" w:hAnsi="Arial" w:cs="Arial"/>
        </w:rPr>
        <w:t xml:space="preserve"> for interviews and photographs. </w:t>
      </w:r>
    </w:p>
    <w:p w14:paraId="57B9951F" w14:textId="77777777" w:rsidR="00061D2A" w:rsidRPr="006838D5" w:rsidRDefault="00061D2A" w:rsidP="00925DBC">
      <w:pPr>
        <w:spacing w:after="0"/>
        <w:rPr>
          <w:rFonts w:ascii="Arial" w:hAnsi="Arial" w:cs="Arial"/>
          <w:b/>
        </w:rPr>
      </w:pPr>
    </w:p>
    <w:p w14:paraId="059AB336" w14:textId="77777777" w:rsidR="00A268CE" w:rsidRPr="006838D5" w:rsidRDefault="00A268CE" w:rsidP="00A268CE">
      <w:pPr>
        <w:spacing w:after="0"/>
        <w:jc w:val="center"/>
        <w:rPr>
          <w:rFonts w:ascii="Arial" w:hAnsi="Arial" w:cs="Arial"/>
        </w:rPr>
      </w:pPr>
      <w:r w:rsidRPr="006838D5">
        <w:rPr>
          <w:rFonts w:ascii="Arial" w:hAnsi="Arial" w:cs="Arial"/>
        </w:rPr>
        <w:t>-ends-</w:t>
      </w:r>
    </w:p>
    <w:p w14:paraId="1AD9D624" w14:textId="77777777" w:rsidR="00A268CE" w:rsidRPr="006838D5" w:rsidRDefault="00A268CE" w:rsidP="00A268CE">
      <w:pPr>
        <w:spacing w:after="0"/>
        <w:jc w:val="center"/>
        <w:rPr>
          <w:rFonts w:ascii="Arial" w:hAnsi="Arial" w:cs="Arial"/>
        </w:rPr>
      </w:pPr>
    </w:p>
    <w:p w14:paraId="31F8ED68" w14:textId="77777777" w:rsidR="00A268CE" w:rsidRDefault="00A268CE" w:rsidP="00A268CE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For more information please contact:</w:t>
      </w:r>
    </w:p>
    <w:p w14:paraId="35B88FD0" w14:textId="77777777" w:rsidR="00A268CE" w:rsidRDefault="00A268CE" w:rsidP="00A268CE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[NAME] [EMAIL] [TELEPHONE]</w:t>
      </w:r>
    </w:p>
    <w:p w14:paraId="04720106" w14:textId="77777777" w:rsidR="00A268CE" w:rsidRPr="006838D5" w:rsidRDefault="00A268CE" w:rsidP="00A268CE">
      <w:pPr>
        <w:spacing w:after="0"/>
        <w:jc w:val="center"/>
        <w:rPr>
          <w:rFonts w:ascii="Arial" w:hAnsi="Arial" w:cs="Arial"/>
        </w:rPr>
      </w:pPr>
    </w:p>
    <w:p w14:paraId="249DEA38" w14:textId="77777777" w:rsidR="00A268CE" w:rsidRDefault="00A268CE" w:rsidP="00A268CE">
      <w:pPr>
        <w:pStyle w:val="ListParagraph"/>
        <w:spacing w:after="0"/>
        <w:jc w:val="center"/>
        <w:rPr>
          <w:rFonts w:ascii="Arial" w:hAnsi="Arial" w:cs="Arial"/>
        </w:rPr>
      </w:pPr>
      <w:r w:rsidRPr="006838D5">
        <w:rPr>
          <w:rFonts w:ascii="Arial" w:hAnsi="Arial" w:cs="Arial"/>
        </w:rPr>
        <w:t>For further information about Maggie’s</w:t>
      </w:r>
      <w:r>
        <w:rPr>
          <w:rFonts w:ascii="Arial" w:hAnsi="Arial" w:cs="Arial"/>
        </w:rPr>
        <w:t xml:space="preserve"> [CENTRE NAME]</w:t>
      </w:r>
      <w:r w:rsidRPr="006838D5">
        <w:rPr>
          <w:rFonts w:ascii="Arial" w:hAnsi="Arial" w:cs="Arial"/>
        </w:rPr>
        <w:t xml:space="preserve"> please go to</w:t>
      </w:r>
    </w:p>
    <w:p w14:paraId="592F322C" w14:textId="77777777" w:rsidR="00A268CE" w:rsidRDefault="00A268CE" w:rsidP="00A268CE">
      <w:pPr>
        <w:pStyle w:val="ListParagraph"/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[CENTRE WEBSITE ADDRESS]</w:t>
      </w:r>
    </w:p>
    <w:p w14:paraId="02A494EF" w14:textId="77777777" w:rsidR="00A268CE" w:rsidRPr="006838D5" w:rsidRDefault="00A268CE" w:rsidP="00A268CE">
      <w:pPr>
        <w:pStyle w:val="ListParagraph"/>
        <w:spacing w:after="0"/>
        <w:jc w:val="center"/>
        <w:rPr>
          <w:rFonts w:ascii="Arial" w:hAnsi="Arial" w:cs="Arial"/>
        </w:rPr>
      </w:pPr>
    </w:p>
    <w:p w14:paraId="7EF24B38" w14:textId="77777777" w:rsidR="00A268CE" w:rsidRDefault="00A268CE" w:rsidP="00A268CE">
      <w:pPr>
        <w:tabs>
          <w:tab w:val="left" w:pos="3750"/>
        </w:tabs>
        <w:spacing w:after="0"/>
        <w:jc w:val="center"/>
        <w:rPr>
          <w:rStyle w:val="Hyperlink"/>
          <w:rFonts w:ascii="Arial" w:hAnsi="Arial" w:cs="Arial"/>
        </w:rPr>
      </w:pPr>
      <w:r w:rsidRPr="006838D5">
        <w:rPr>
          <w:rFonts w:ascii="Arial" w:hAnsi="Arial" w:cs="Arial"/>
        </w:rPr>
        <w:t xml:space="preserve">Follow Maggie’s </w:t>
      </w:r>
      <w:r>
        <w:rPr>
          <w:rFonts w:ascii="Arial" w:hAnsi="Arial" w:cs="Arial"/>
        </w:rPr>
        <w:t xml:space="preserve">[CENTRE NAME] </w:t>
      </w:r>
      <w:r w:rsidRPr="006838D5">
        <w:rPr>
          <w:rFonts w:ascii="Arial" w:hAnsi="Arial" w:cs="Arial"/>
        </w:rPr>
        <w:t xml:space="preserve">on Facebook for the latest news and stories and tweet us </w:t>
      </w:r>
      <w:r>
        <w:rPr>
          <w:rFonts w:ascii="Arial" w:hAnsi="Arial" w:cs="Arial"/>
        </w:rPr>
        <w:t>[CENTRE FACEBOOK WEBSITE ADDRESS AND TWITTER HANDLE]</w:t>
      </w:r>
    </w:p>
    <w:p w14:paraId="303C9E9B" w14:textId="77777777" w:rsidR="009B6F49" w:rsidRDefault="009B6F49" w:rsidP="009B6F49">
      <w:pPr>
        <w:pStyle w:val="ListParagraph"/>
        <w:spacing w:after="0"/>
        <w:rPr>
          <w:rFonts w:ascii="Arial" w:hAnsi="Arial" w:cs="Arial"/>
          <w:sz w:val="20"/>
        </w:rPr>
      </w:pPr>
    </w:p>
    <w:p w14:paraId="209D6312" w14:textId="77777777" w:rsidR="009B6F49" w:rsidRDefault="009B6F49" w:rsidP="009B6F49">
      <w:pPr>
        <w:pStyle w:val="ListParagraph"/>
        <w:spacing w:after="0"/>
        <w:rPr>
          <w:rFonts w:ascii="Arial" w:hAnsi="Arial" w:cs="Arial"/>
          <w:sz w:val="20"/>
        </w:rPr>
      </w:pPr>
    </w:p>
    <w:p w14:paraId="50EE7D4F" w14:textId="77777777" w:rsidR="004620EC" w:rsidRPr="003B00C4" w:rsidRDefault="004620EC" w:rsidP="004620EC">
      <w:pPr>
        <w:rPr>
          <w:rFonts w:ascii="Arial" w:hAnsi="Arial" w:cs="Arial"/>
          <w:b/>
          <w:sz w:val="20"/>
          <w:szCs w:val="20"/>
        </w:rPr>
      </w:pPr>
      <w:r w:rsidRPr="003B00C4">
        <w:rPr>
          <w:rFonts w:ascii="Arial" w:hAnsi="Arial" w:cs="Arial"/>
          <w:b/>
          <w:sz w:val="20"/>
          <w:szCs w:val="20"/>
        </w:rPr>
        <w:t>About Maggie’s</w:t>
      </w:r>
    </w:p>
    <w:p w14:paraId="11781B82" w14:textId="77777777" w:rsidR="00FF6277" w:rsidRDefault="00FF6277" w:rsidP="00FF6277">
      <w:pPr>
        <w:pStyle w:val="NormalWeb"/>
        <w:numPr>
          <w:ilvl w:val="0"/>
          <w:numId w:val="10"/>
        </w:numPr>
        <w:spacing w:before="0" w:beforeAutospacing="0" w:after="0" w:afterAutospacing="0"/>
        <w:rPr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Maggie’s is a charity providing free cancer support and information in centres across the UK and online. </w:t>
      </w:r>
    </w:p>
    <w:p w14:paraId="47C3F6E2" w14:textId="77777777" w:rsidR="00FF6277" w:rsidRDefault="00FF6277" w:rsidP="00FF6277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Built in the grounds of NHS cancer hospitals, the centres are warm and welcoming, and are run by expert staff who help people live well with cancer. </w:t>
      </w:r>
    </w:p>
    <w:p w14:paraId="43E31FD5" w14:textId="77777777" w:rsidR="00FF6277" w:rsidRDefault="00FF6277" w:rsidP="00FF6277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The first centre opened in Edinburgh in 1996. There are now 26 centres across the UK and abroad, with more planned for the future. </w:t>
      </w:r>
    </w:p>
    <w:p w14:paraId="7B48FF26" w14:textId="77777777" w:rsidR="00FF6277" w:rsidRDefault="00FF6277" w:rsidP="00FF6277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Maggie’s is funded by voluntary </w:t>
      </w:r>
      <w:r>
        <w:rPr>
          <w:rFonts w:ascii="Calibri" w:hAnsi="Calibri" w:cs="Calibri"/>
          <w:sz w:val="22"/>
          <w:szCs w:val="22"/>
        </w:rPr>
        <w:t>donations</w:t>
      </w:r>
      <w:r>
        <w:rPr>
          <w:rFonts w:ascii="Calibri" w:hAnsi="Calibri" w:cs="Calibri"/>
          <w:color w:val="1F497D"/>
          <w:sz w:val="22"/>
          <w:szCs w:val="22"/>
        </w:rPr>
        <w:t>.</w:t>
      </w:r>
      <w:r>
        <w:rPr>
          <w:rFonts w:ascii="Calibri" w:hAnsi="Calibri" w:cs="Calibri"/>
          <w:sz w:val="22"/>
          <w:szCs w:val="22"/>
        </w:rPr>
        <w:t> </w:t>
      </w:r>
      <w:bookmarkStart w:id="0" w:name="_GoBack"/>
      <w:bookmarkEnd w:id="0"/>
    </w:p>
    <w:p w14:paraId="3A714DAA" w14:textId="77777777" w:rsidR="00FF6277" w:rsidRDefault="00FF6277" w:rsidP="00FF6277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Maggie’s President is HRH The Duchess of Cornwall. </w:t>
      </w:r>
    </w:p>
    <w:p w14:paraId="4FDD3E0B" w14:textId="7BF7E416" w:rsidR="009B6F49" w:rsidRPr="00FF6277" w:rsidRDefault="00FF6277" w:rsidP="002133E8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For more information visit </w:t>
      </w:r>
      <w:hyperlink r:id="rId8" w:tgtFrame="_blank" w:history="1">
        <w:r>
          <w:rPr>
            <w:rStyle w:val="Hyperlink"/>
            <w:rFonts w:ascii="Calibri" w:hAnsi="Calibri" w:cs="Calibri"/>
            <w:color w:val="800080"/>
            <w:sz w:val="22"/>
            <w:szCs w:val="22"/>
          </w:rPr>
          <w:t>maggies.org</w:t>
        </w:r>
      </w:hyperlink>
    </w:p>
    <w:sectPr w:rsidR="009B6F49" w:rsidRPr="00FF6277" w:rsidSect="00DB42D2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21EA57" w14:textId="77777777" w:rsidR="007505BE" w:rsidRDefault="007505BE" w:rsidP="008C503B">
      <w:pPr>
        <w:spacing w:after="0" w:line="240" w:lineRule="auto"/>
      </w:pPr>
      <w:r>
        <w:separator/>
      </w:r>
    </w:p>
  </w:endnote>
  <w:endnote w:type="continuationSeparator" w:id="0">
    <w:p w14:paraId="435E945A" w14:textId="77777777" w:rsidR="007505BE" w:rsidRDefault="007505BE" w:rsidP="008C5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136F22" w14:textId="77777777" w:rsidR="007505BE" w:rsidRDefault="007505BE" w:rsidP="008C503B">
      <w:pPr>
        <w:spacing w:after="0" w:line="240" w:lineRule="auto"/>
      </w:pPr>
      <w:r>
        <w:separator/>
      </w:r>
    </w:p>
  </w:footnote>
  <w:footnote w:type="continuationSeparator" w:id="0">
    <w:p w14:paraId="4AAA82D7" w14:textId="77777777" w:rsidR="007505BE" w:rsidRDefault="007505BE" w:rsidP="008C50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6A6B24" w14:textId="77777777" w:rsidR="00250420" w:rsidRDefault="007C49BA" w:rsidP="00250420">
    <w:pPr>
      <w:pStyle w:val="Header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0092A16" wp14:editId="0AA06776">
          <wp:simplePos x="0" y="0"/>
          <wp:positionH relativeFrom="margin">
            <wp:posOffset>5234305</wp:posOffset>
          </wp:positionH>
          <wp:positionV relativeFrom="margin">
            <wp:posOffset>-624205</wp:posOffset>
          </wp:positionV>
          <wp:extent cx="827405" cy="960755"/>
          <wp:effectExtent l="0" t="0" r="0" b="0"/>
          <wp:wrapSquare wrapText="bothSides"/>
          <wp:docPr id="1" name="Picture 1" descr="S:\PR &amp; Comms\Publicity\Press Office\2017\Images\Logo\Maggies_with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PR &amp; Comms\Publicity\Press Office\2017\Images\Logo\Maggies_with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405" cy="960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15DAB"/>
    <w:multiLevelType w:val="hybridMultilevel"/>
    <w:tmpl w:val="50C64E30"/>
    <w:lvl w:ilvl="0" w:tplc="50EE132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C4161"/>
    <w:multiLevelType w:val="hybridMultilevel"/>
    <w:tmpl w:val="1C30A4F4"/>
    <w:lvl w:ilvl="0" w:tplc="AD9828B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800C69"/>
    <w:multiLevelType w:val="hybridMultilevel"/>
    <w:tmpl w:val="87BC9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0D4DBB"/>
    <w:multiLevelType w:val="hybridMultilevel"/>
    <w:tmpl w:val="6C20A82A"/>
    <w:lvl w:ilvl="0" w:tplc="AF40D78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6A23D1"/>
    <w:multiLevelType w:val="hybridMultilevel"/>
    <w:tmpl w:val="73588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7814BD"/>
    <w:multiLevelType w:val="multilevel"/>
    <w:tmpl w:val="B5DE9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2"/>
  </w:num>
  <w:num w:numId="8">
    <w:abstractNumId w:val="2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0E5"/>
    <w:rsid w:val="00013CB6"/>
    <w:rsid w:val="00026B1A"/>
    <w:rsid w:val="0003098F"/>
    <w:rsid w:val="00047307"/>
    <w:rsid w:val="0006119E"/>
    <w:rsid w:val="00061D2A"/>
    <w:rsid w:val="0009239D"/>
    <w:rsid w:val="000E2F84"/>
    <w:rsid w:val="00105AC1"/>
    <w:rsid w:val="001110CB"/>
    <w:rsid w:val="0015491A"/>
    <w:rsid w:val="00171062"/>
    <w:rsid w:val="00191C5B"/>
    <w:rsid w:val="0019302A"/>
    <w:rsid w:val="001A18D1"/>
    <w:rsid w:val="002133E8"/>
    <w:rsid w:val="0021520A"/>
    <w:rsid w:val="0022164D"/>
    <w:rsid w:val="00232518"/>
    <w:rsid w:val="00236E8E"/>
    <w:rsid w:val="00250420"/>
    <w:rsid w:val="00263704"/>
    <w:rsid w:val="00280642"/>
    <w:rsid w:val="00292370"/>
    <w:rsid w:val="0029322F"/>
    <w:rsid w:val="002E259C"/>
    <w:rsid w:val="00303F5F"/>
    <w:rsid w:val="003474EC"/>
    <w:rsid w:val="00372ED8"/>
    <w:rsid w:val="003C4F3F"/>
    <w:rsid w:val="003E4715"/>
    <w:rsid w:val="004170E5"/>
    <w:rsid w:val="00421DB6"/>
    <w:rsid w:val="00443C70"/>
    <w:rsid w:val="004620EC"/>
    <w:rsid w:val="004B6ADF"/>
    <w:rsid w:val="004D129E"/>
    <w:rsid w:val="004D67AA"/>
    <w:rsid w:val="00517A0A"/>
    <w:rsid w:val="005200EB"/>
    <w:rsid w:val="005232DA"/>
    <w:rsid w:val="00530946"/>
    <w:rsid w:val="00534B5F"/>
    <w:rsid w:val="00535B25"/>
    <w:rsid w:val="005A163F"/>
    <w:rsid w:val="005D57BA"/>
    <w:rsid w:val="005E3602"/>
    <w:rsid w:val="006265BD"/>
    <w:rsid w:val="006662CA"/>
    <w:rsid w:val="00674758"/>
    <w:rsid w:val="006838D5"/>
    <w:rsid w:val="006951CF"/>
    <w:rsid w:val="006F69A4"/>
    <w:rsid w:val="0070587D"/>
    <w:rsid w:val="00705E35"/>
    <w:rsid w:val="00705E58"/>
    <w:rsid w:val="00737327"/>
    <w:rsid w:val="007505BE"/>
    <w:rsid w:val="00761EF7"/>
    <w:rsid w:val="007A4039"/>
    <w:rsid w:val="007C49BA"/>
    <w:rsid w:val="00800316"/>
    <w:rsid w:val="008549C6"/>
    <w:rsid w:val="00880FFB"/>
    <w:rsid w:val="00883C07"/>
    <w:rsid w:val="008C503B"/>
    <w:rsid w:val="008F1978"/>
    <w:rsid w:val="00925DBC"/>
    <w:rsid w:val="00943BC3"/>
    <w:rsid w:val="00951BBC"/>
    <w:rsid w:val="0097785D"/>
    <w:rsid w:val="00991E04"/>
    <w:rsid w:val="00993567"/>
    <w:rsid w:val="009B6F49"/>
    <w:rsid w:val="00A22CFA"/>
    <w:rsid w:val="00A268CE"/>
    <w:rsid w:val="00A47B0A"/>
    <w:rsid w:val="00A57280"/>
    <w:rsid w:val="00A60007"/>
    <w:rsid w:val="00A62EF0"/>
    <w:rsid w:val="00A721A7"/>
    <w:rsid w:val="00A77589"/>
    <w:rsid w:val="00A832A4"/>
    <w:rsid w:val="00A9002C"/>
    <w:rsid w:val="00AA2505"/>
    <w:rsid w:val="00AC3D02"/>
    <w:rsid w:val="00AF3B0A"/>
    <w:rsid w:val="00B0721D"/>
    <w:rsid w:val="00B40B86"/>
    <w:rsid w:val="00BE2A00"/>
    <w:rsid w:val="00BE5267"/>
    <w:rsid w:val="00C018AA"/>
    <w:rsid w:val="00C25C2F"/>
    <w:rsid w:val="00C26323"/>
    <w:rsid w:val="00C4118E"/>
    <w:rsid w:val="00C5003A"/>
    <w:rsid w:val="00CA02A0"/>
    <w:rsid w:val="00CA285E"/>
    <w:rsid w:val="00D022ED"/>
    <w:rsid w:val="00D062B6"/>
    <w:rsid w:val="00D2676A"/>
    <w:rsid w:val="00D672E0"/>
    <w:rsid w:val="00D87C8B"/>
    <w:rsid w:val="00DB42D2"/>
    <w:rsid w:val="00DD0482"/>
    <w:rsid w:val="00DE7F64"/>
    <w:rsid w:val="00E46424"/>
    <w:rsid w:val="00E96BF3"/>
    <w:rsid w:val="00ED520E"/>
    <w:rsid w:val="00F10090"/>
    <w:rsid w:val="00F14C8A"/>
    <w:rsid w:val="00F436C4"/>
    <w:rsid w:val="00F51F84"/>
    <w:rsid w:val="00F54602"/>
    <w:rsid w:val="00F735DF"/>
    <w:rsid w:val="00F909EA"/>
    <w:rsid w:val="00FB4725"/>
    <w:rsid w:val="00FC3CF4"/>
    <w:rsid w:val="00FF3B86"/>
    <w:rsid w:val="00FF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942A9"/>
  <w15:docId w15:val="{18CBE053-98A8-744D-BA49-450648C6F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1DB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21D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1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29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C50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503B"/>
  </w:style>
  <w:style w:type="paragraph" w:styleId="Footer">
    <w:name w:val="footer"/>
    <w:basedOn w:val="Normal"/>
    <w:link w:val="FooterChar"/>
    <w:uiPriority w:val="99"/>
    <w:unhideWhenUsed/>
    <w:rsid w:val="008C50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503B"/>
  </w:style>
  <w:style w:type="character" w:styleId="CommentReference">
    <w:name w:val="annotation reference"/>
    <w:basedOn w:val="DefaultParagraphFont"/>
    <w:uiPriority w:val="99"/>
    <w:semiHidden/>
    <w:unhideWhenUsed/>
    <w:rsid w:val="005D57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57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57B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57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57BA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4B6AD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B6ADF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F6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8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ggies.org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S2King\Desktop\Maggie's%20Centre%20sk%20edits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3BDF22-6B90-1E4F-9B4E-68BC2EF1F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C:\Users\S2King\Desktop\Maggie's Centre sk edits (2).dotx</Template>
  <TotalTime>1</TotalTime>
  <Pages>2</Pages>
  <Words>438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 _x000d_DATE _x000d__x000d_A room with a view - Maggie’s is coming to The Clatterbridge Cancer Centre _x000d_The Clatterbridge Cancer Centre has announced a new partnership with Maggie’s, the charity that provide</vt:lpstr>
    </vt:vector>
  </TitlesOfParts>
  <Company>Maggies</Company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 _x000d_DATE _x000d__x000d_A room with a view - Maggie’s is coming to The Clatterbridge Cancer Centre _x000d_The Clatterbridge Cancer Centre has announced a new partnership with Maggie’s, the charity that provide</dc:title>
  <dc:creator>S2King</dc:creator>
  <cp:lastModifiedBy>Isobel Harris</cp:lastModifiedBy>
  <cp:revision>2</cp:revision>
  <cp:lastPrinted>2014-02-12T15:33:00Z</cp:lastPrinted>
  <dcterms:created xsi:type="dcterms:W3CDTF">2020-02-18T13:20:00Z</dcterms:created>
  <dcterms:modified xsi:type="dcterms:W3CDTF">2020-02-18T13:20:00Z</dcterms:modified>
</cp:coreProperties>
</file>